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084F" w:rsidRDefault="0055084F" w:rsidP="006D27DC">
      <w:pPr>
        <w:rPr>
          <w:szCs w:val="28"/>
          <w:lang w:val="fr-FR"/>
        </w:rPr>
      </w:pPr>
    </w:p>
    <w:p w:rsidR="002976F7" w:rsidRPr="00A93BD3" w:rsidRDefault="002976F7" w:rsidP="002976F7">
      <w:pPr>
        <w:pStyle w:val="Titre1"/>
        <w:jc w:val="center"/>
        <w:rPr>
          <w:sz w:val="36"/>
          <w:szCs w:val="36"/>
          <w:shd w:val="clear" w:color="auto" w:fill="FFFFFF"/>
          <w:lang w:val="fr-FR"/>
        </w:rPr>
      </w:pPr>
      <w:r w:rsidRPr="00A93BD3">
        <w:rPr>
          <w:sz w:val="36"/>
          <w:szCs w:val="36"/>
          <w:shd w:val="clear" w:color="auto" w:fill="FFFFFF"/>
          <w:lang w:val="fr-FR"/>
        </w:rPr>
        <w:t>Abandon du remboursement des frais engagés</w:t>
      </w:r>
      <w:r w:rsidR="00FA76D2">
        <w:rPr>
          <w:sz w:val="36"/>
          <w:szCs w:val="36"/>
          <w:shd w:val="clear" w:color="auto" w:fill="FFFFFF"/>
          <w:lang w:val="fr-FR"/>
        </w:rPr>
        <w:t xml:space="preserve"> en 2024</w:t>
      </w:r>
    </w:p>
    <w:p w:rsidR="002976F7" w:rsidRDefault="002976F7" w:rsidP="002976F7">
      <w:pPr>
        <w:rPr>
          <w:lang w:val="fr-FR"/>
        </w:rPr>
      </w:pPr>
    </w:p>
    <w:p w:rsidR="002976F7" w:rsidRPr="002976F7" w:rsidRDefault="002976F7" w:rsidP="002976F7">
      <w:pPr>
        <w:pStyle w:val="Sansinterligne"/>
        <w:rPr>
          <w:rFonts w:ascii="Calibri Light" w:hAnsi="Calibri Light" w:cs="Browallia New"/>
          <w:sz w:val="32"/>
          <w:szCs w:val="32"/>
          <w:lang w:val="fr-FR"/>
        </w:rPr>
      </w:pPr>
      <w:r w:rsidRPr="002976F7">
        <w:rPr>
          <w:rFonts w:ascii="Calibri Light" w:hAnsi="Calibri Light" w:cs="Browallia New"/>
          <w:sz w:val="32"/>
          <w:szCs w:val="32"/>
          <w:lang w:val="fr-FR"/>
        </w:rPr>
        <w:t>Je soussigné</w:t>
      </w:r>
      <w:r>
        <w:rPr>
          <w:rFonts w:ascii="Calibri Light" w:hAnsi="Calibri Light" w:cs="Browallia New"/>
          <w:sz w:val="32"/>
          <w:szCs w:val="32"/>
          <w:lang w:val="fr-FR"/>
        </w:rPr>
        <w:t>(e)</w:t>
      </w:r>
      <w:r w:rsidRPr="002976F7">
        <w:rPr>
          <w:rFonts w:ascii="Calibri Light" w:hAnsi="Calibri Light" w:cs="Browallia New"/>
          <w:sz w:val="32"/>
          <w:szCs w:val="32"/>
          <w:lang w:val="fr-FR"/>
        </w:rPr>
        <w:t xml:space="preserve"> </w:t>
      </w:r>
    </w:p>
    <w:p w:rsidR="002976F7" w:rsidRPr="002976F7" w:rsidRDefault="002976F7" w:rsidP="002976F7">
      <w:pPr>
        <w:pStyle w:val="Sansinterligne"/>
        <w:rPr>
          <w:rFonts w:ascii="Calibri Light" w:hAnsi="Calibri Light" w:cs="Browallia New"/>
          <w:sz w:val="32"/>
          <w:szCs w:val="32"/>
          <w:lang w:val="fr-FR"/>
        </w:rPr>
      </w:pPr>
    </w:p>
    <w:p w:rsidR="002976F7" w:rsidRPr="002976F7" w:rsidRDefault="002976F7" w:rsidP="002976F7">
      <w:pPr>
        <w:pStyle w:val="Sansinterligne"/>
        <w:rPr>
          <w:rFonts w:ascii="Calibri Light" w:hAnsi="Calibri Light" w:cs="Browallia New"/>
          <w:sz w:val="32"/>
          <w:szCs w:val="32"/>
          <w:lang w:val="fr-FR"/>
        </w:rPr>
      </w:pPr>
      <w:r w:rsidRPr="002976F7">
        <w:rPr>
          <w:rFonts w:ascii="Calibri Light" w:hAnsi="Calibri Light" w:cs="Browallia New"/>
          <w:sz w:val="32"/>
          <w:szCs w:val="32"/>
          <w:lang w:val="fr-FR"/>
        </w:rPr>
        <w:t>(Nom)______________________</w:t>
      </w:r>
      <w:r>
        <w:rPr>
          <w:rFonts w:ascii="Calibri Light" w:hAnsi="Calibri Light" w:cs="Browallia New"/>
          <w:sz w:val="32"/>
          <w:szCs w:val="32"/>
          <w:lang w:val="fr-FR"/>
        </w:rPr>
        <w:t>_______________________________</w:t>
      </w:r>
    </w:p>
    <w:p w:rsidR="002976F7" w:rsidRPr="002976F7" w:rsidRDefault="002976F7" w:rsidP="002976F7">
      <w:pPr>
        <w:pStyle w:val="Sansinterligne"/>
        <w:rPr>
          <w:rFonts w:ascii="Calibri Light" w:hAnsi="Calibri Light" w:cs="Browallia New"/>
          <w:sz w:val="32"/>
          <w:szCs w:val="32"/>
          <w:lang w:val="fr-FR"/>
        </w:rPr>
      </w:pPr>
    </w:p>
    <w:p w:rsidR="002976F7" w:rsidRPr="002976F7" w:rsidRDefault="002976F7" w:rsidP="002976F7">
      <w:pPr>
        <w:pStyle w:val="Sansinterligne"/>
        <w:rPr>
          <w:rFonts w:ascii="Calibri Light" w:hAnsi="Calibri Light" w:cs="Browallia New"/>
          <w:sz w:val="32"/>
          <w:szCs w:val="32"/>
          <w:lang w:val="fr-FR"/>
        </w:rPr>
      </w:pPr>
      <w:r w:rsidRPr="002976F7">
        <w:rPr>
          <w:rFonts w:ascii="Calibri Light" w:hAnsi="Calibri Light" w:cs="Browallia New"/>
          <w:sz w:val="32"/>
          <w:szCs w:val="32"/>
          <w:lang w:val="fr-FR"/>
        </w:rPr>
        <w:t>(Prénom)____________________</w:t>
      </w:r>
      <w:r>
        <w:rPr>
          <w:rFonts w:ascii="Calibri Light" w:hAnsi="Calibri Light" w:cs="Browallia New"/>
          <w:sz w:val="32"/>
          <w:szCs w:val="32"/>
          <w:lang w:val="fr-FR"/>
        </w:rPr>
        <w:t>_______________________________</w:t>
      </w:r>
    </w:p>
    <w:p w:rsidR="002976F7" w:rsidRPr="002976F7" w:rsidRDefault="002976F7" w:rsidP="002976F7">
      <w:pPr>
        <w:pStyle w:val="Sansinterligne"/>
        <w:rPr>
          <w:rFonts w:ascii="Calibri Light" w:hAnsi="Calibri Light" w:cs="Browallia New"/>
          <w:sz w:val="32"/>
          <w:szCs w:val="32"/>
          <w:lang w:val="fr-FR"/>
        </w:rPr>
      </w:pPr>
    </w:p>
    <w:p w:rsidR="002976F7" w:rsidRPr="002976F7" w:rsidRDefault="002976F7" w:rsidP="002976F7">
      <w:pPr>
        <w:pStyle w:val="Sansinterligne"/>
        <w:rPr>
          <w:rFonts w:ascii="Calibri Light" w:hAnsi="Calibri Light" w:cs="Browallia New"/>
          <w:sz w:val="32"/>
          <w:szCs w:val="32"/>
          <w:lang w:val="fr-FR"/>
        </w:rPr>
      </w:pPr>
    </w:p>
    <w:p w:rsidR="002976F7" w:rsidRDefault="002976F7" w:rsidP="002976F7">
      <w:pPr>
        <w:pStyle w:val="Sansinterligne"/>
        <w:jc w:val="both"/>
        <w:rPr>
          <w:rFonts w:ascii="Calibri Light" w:hAnsi="Calibri Light" w:cs="Browallia New"/>
          <w:sz w:val="32"/>
          <w:szCs w:val="32"/>
          <w:lang w:val="fr-FR"/>
        </w:rPr>
      </w:pPr>
      <w:proofErr w:type="gramStart"/>
      <w:r w:rsidRPr="002976F7">
        <w:rPr>
          <w:rFonts w:ascii="Calibri Light" w:hAnsi="Calibri Light" w:cs="Browallia New"/>
          <w:sz w:val="32"/>
          <w:szCs w:val="32"/>
          <w:lang w:val="fr-FR"/>
        </w:rPr>
        <w:t>certifie</w:t>
      </w:r>
      <w:proofErr w:type="gramEnd"/>
      <w:r w:rsidRPr="002976F7">
        <w:rPr>
          <w:rFonts w:ascii="Calibri Light" w:hAnsi="Calibri Light" w:cs="Browallia New"/>
          <w:sz w:val="32"/>
          <w:szCs w:val="32"/>
          <w:lang w:val="fr-FR"/>
        </w:rPr>
        <w:t xml:space="preserve"> renoncer au remboursement des frais </w:t>
      </w:r>
      <w:r>
        <w:rPr>
          <w:rFonts w:ascii="Calibri Light" w:hAnsi="Calibri Light" w:cs="Browallia New"/>
          <w:sz w:val="32"/>
          <w:szCs w:val="32"/>
          <w:lang w:val="fr-FR"/>
        </w:rPr>
        <w:t>engagés</w:t>
      </w:r>
      <w:r w:rsidRPr="002976F7">
        <w:rPr>
          <w:rFonts w:ascii="Calibri Light" w:hAnsi="Calibri Light" w:cs="Browallia New"/>
          <w:sz w:val="32"/>
          <w:szCs w:val="32"/>
          <w:lang w:val="fr-FR"/>
        </w:rPr>
        <w:t xml:space="preserve"> </w:t>
      </w:r>
      <w:r w:rsidR="0023271E">
        <w:rPr>
          <w:rFonts w:ascii="Calibri Light" w:hAnsi="Calibri Light" w:cs="Browallia New"/>
          <w:sz w:val="32"/>
          <w:szCs w:val="32"/>
          <w:lang w:val="fr-FR"/>
        </w:rPr>
        <w:t>pour l’ann</w:t>
      </w:r>
      <w:r w:rsidR="009E7286">
        <w:rPr>
          <w:rFonts w:ascii="Calibri Light" w:hAnsi="Calibri Light" w:cs="Browallia New"/>
          <w:sz w:val="32"/>
          <w:szCs w:val="32"/>
          <w:lang w:val="fr-FR"/>
        </w:rPr>
        <w:t>ée 2024</w:t>
      </w:r>
      <w:r w:rsidR="0023271E">
        <w:rPr>
          <w:rFonts w:ascii="Calibri Light" w:hAnsi="Calibri Light" w:cs="Browallia New"/>
          <w:sz w:val="32"/>
          <w:szCs w:val="32"/>
          <w:lang w:val="fr-FR"/>
        </w:rPr>
        <w:t xml:space="preserve"> </w:t>
      </w:r>
      <w:r w:rsidRPr="002976F7">
        <w:rPr>
          <w:rFonts w:ascii="Calibri Light" w:hAnsi="Calibri Light" w:cs="Browallia New"/>
          <w:sz w:val="32"/>
          <w:szCs w:val="32"/>
          <w:lang w:val="fr-FR"/>
        </w:rPr>
        <w:t xml:space="preserve">et les laisser à l'association </w:t>
      </w:r>
      <w:r>
        <w:rPr>
          <w:rFonts w:ascii="Calibri Light" w:hAnsi="Calibri Light" w:cs="Browallia New"/>
          <w:sz w:val="32"/>
          <w:szCs w:val="32"/>
          <w:lang w:val="fr-FR"/>
        </w:rPr>
        <w:t xml:space="preserve">Batterie-Fanfare des Sapeurs-Pompiers de Kuttolsheim </w:t>
      </w:r>
      <w:r w:rsidRPr="002976F7">
        <w:rPr>
          <w:rFonts w:ascii="Calibri Light" w:hAnsi="Calibri Light" w:cs="Browallia New"/>
          <w:sz w:val="32"/>
          <w:szCs w:val="32"/>
          <w:lang w:val="fr-FR"/>
        </w:rPr>
        <w:t>en tant que don.</w:t>
      </w:r>
    </w:p>
    <w:p w:rsidR="0023271E" w:rsidRDefault="0023271E" w:rsidP="002976F7">
      <w:pPr>
        <w:pStyle w:val="Sansinterligne"/>
        <w:jc w:val="both"/>
        <w:rPr>
          <w:rFonts w:ascii="Calibri Light" w:hAnsi="Calibri Light" w:cs="Browallia New"/>
          <w:sz w:val="32"/>
          <w:szCs w:val="32"/>
          <w:lang w:val="fr-FR"/>
        </w:rPr>
      </w:pPr>
    </w:p>
    <w:p w:rsidR="0023271E" w:rsidRDefault="0023271E" w:rsidP="002976F7">
      <w:pPr>
        <w:pStyle w:val="Sansinterligne"/>
        <w:jc w:val="both"/>
        <w:rPr>
          <w:rFonts w:ascii="Calibri Light" w:hAnsi="Calibri Light" w:cs="Browallia New"/>
          <w:sz w:val="32"/>
          <w:szCs w:val="32"/>
          <w:lang w:val="fr-FR"/>
        </w:rPr>
      </w:pPr>
      <w:r>
        <w:rPr>
          <w:rFonts w:ascii="Calibri Light" w:hAnsi="Calibri Light" w:cs="Browallia New"/>
          <w:sz w:val="32"/>
          <w:szCs w:val="32"/>
          <w:lang w:val="fr-FR"/>
        </w:rPr>
        <w:t>Montant des dons : ___________________________ Euros</w:t>
      </w:r>
    </w:p>
    <w:p w:rsidR="002976F7" w:rsidRDefault="002976F7" w:rsidP="002976F7">
      <w:pPr>
        <w:pStyle w:val="Sansinterligne"/>
        <w:jc w:val="both"/>
        <w:rPr>
          <w:rFonts w:ascii="Calibri Light" w:hAnsi="Calibri Light" w:cs="Browallia New"/>
          <w:sz w:val="32"/>
          <w:szCs w:val="32"/>
          <w:lang w:val="fr-FR"/>
        </w:rPr>
      </w:pPr>
    </w:p>
    <w:p w:rsidR="002976F7" w:rsidRPr="002976F7" w:rsidRDefault="002976F7" w:rsidP="002976F7">
      <w:pPr>
        <w:pStyle w:val="Sansinterligne"/>
        <w:jc w:val="both"/>
        <w:rPr>
          <w:rFonts w:ascii="Calibri Light" w:hAnsi="Calibri Light" w:cs="Browallia New"/>
          <w:sz w:val="32"/>
          <w:szCs w:val="32"/>
          <w:lang w:val="fr-FR"/>
        </w:rPr>
      </w:pPr>
      <w:r>
        <w:rPr>
          <w:rFonts w:ascii="Calibri Light" w:hAnsi="Calibri Light" w:cs="Browallia New"/>
          <w:sz w:val="32"/>
          <w:szCs w:val="32"/>
          <w:lang w:val="fr-FR"/>
        </w:rPr>
        <w:t xml:space="preserve">Fait à </w:t>
      </w:r>
      <w:r w:rsidR="0023271E">
        <w:rPr>
          <w:rFonts w:ascii="Calibri Light" w:hAnsi="Calibri Light" w:cs="Browallia New"/>
          <w:sz w:val="32"/>
          <w:szCs w:val="32"/>
          <w:lang w:val="fr-FR"/>
        </w:rPr>
        <w:t>______________________</w:t>
      </w:r>
      <w:r>
        <w:rPr>
          <w:rFonts w:ascii="Calibri Light" w:hAnsi="Calibri Light" w:cs="Browallia New"/>
          <w:sz w:val="32"/>
          <w:szCs w:val="32"/>
          <w:lang w:val="fr-FR"/>
        </w:rPr>
        <w:t xml:space="preserve"> le__________________________</w:t>
      </w:r>
    </w:p>
    <w:p w:rsidR="002976F7" w:rsidRDefault="002976F7" w:rsidP="002976F7">
      <w:pPr>
        <w:pStyle w:val="Sansinterligne"/>
        <w:rPr>
          <w:rFonts w:ascii="Calibri Light" w:hAnsi="Calibri Light" w:cs="Browallia New"/>
          <w:sz w:val="32"/>
          <w:szCs w:val="32"/>
          <w:lang w:val="fr-FR"/>
        </w:rPr>
      </w:pPr>
    </w:p>
    <w:p w:rsidR="0023271E" w:rsidRDefault="0023271E" w:rsidP="002976F7">
      <w:pPr>
        <w:pStyle w:val="Sansinterligne"/>
        <w:rPr>
          <w:rFonts w:ascii="Calibri Light" w:hAnsi="Calibri Light" w:cs="Browallia New"/>
          <w:i/>
          <w:lang w:val="fr-FR"/>
        </w:rPr>
      </w:pPr>
    </w:p>
    <w:p w:rsidR="0023271E" w:rsidRPr="002976F7" w:rsidRDefault="00026549" w:rsidP="0023271E">
      <w:pPr>
        <w:pStyle w:val="Sansinterligne"/>
        <w:rPr>
          <w:rFonts w:ascii="Calibri Light" w:hAnsi="Calibri Light" w:cs="Browallia New"/>
          <w:i/>
          <w:lang w:val="fr-FR"/>
        </w:rPr>
      </w:pPr>
      <w:r>
        <w:rPr>
          <w:rFonts w:ascii="Calibri Light" w:hAnsi="Calibri Light" w:cs="Browallia New"/>
          <w:i/>
          <w:lang w:val="fr-FR"/>
        </w:rPr>
        <w:t>N</w:t>
      </w:r>
      <w:r w:rsidR="0023271E" w:rsidRPr="0023271E">
        <w:rPr>
          <w:rFonts w:ascii="Calibri Light" w:hAnsi="Calibri Light" w:cs="Browallia New"/>
          <w:i/>
          <w:lang w:val="fr-FR"/>
        </w:rPr>
        <w:t xml:space="preserve">om, </w:t>
      </w:r>
      <w:r>
        <w:rPr>
          <w:rFonts w:ascii="Calibri Light" w:hAnsi="Calibri Light" w:cs="Browallia New"/>
          <w:i/>
          <w:lang w:val="fr-FR"/>
        </w:rPr>
        <w:t>pré</w:t>
      </w:r>
      <w:r w:rsidR="0023271E" w:rsidRPr="0023271E">
        <w:rPr>
          <w:rFonts w:ascii="Calibri Light" w:hAnsi="Calibri Light" w:cs="Browallia New"/>
          <w:i/>
          <w:lang w:val="fr-FR"/>
        </w:rPr>
        <w:t>nom</w:t>
      </w:r>
      <w:r w:rsidR="0023271E">
        <w:rPr>
          <w:rFonts w:ascii="Calibri Light" w:hAnsi="Calibri Light" w:cs="Browallia New"/>
          <w:i/>
          <w:lang w:val="fr-FR"/>
        </w:rPr>
        <w:tab/>
      </w:r>
      <w:r w:rsidR="0023271E">
        <w:rPr>
          <w:rFonts w:ascii="Calibri Light" w:hAnsi="Calibri Light" w:cs="Browallia New"/>
          <w:i/>
          <w:lang w:val="fr-FR"/>
        </w:rPr>
        <w:tab/>
      </w:r>
      <w:r w:rsidR="0023271E">
        <w:rPr>
          <w:rFonts w:ascii="Calibri Light" w:hAnsi="Calibri Light" w:cs="Browallia New"/>
          <w:i/>
          <w:lang w:val="fr-FR"/>
        </w:rPr>
        <w:tab/>
      </w:r>
      <w:r w:rsidR="0023271E">
        <w:rPr>
          <w:rFonts w:ascii="Calibri Light" w:hAnsi="Calibri Light" w:cs="Browallia New"/>
          <w:i/>
          <w:lang w:val="fr-FR"/>
        </w:rPr>
        <w:tab/>
      </w:r>
      <w:r w:rsidR="0023271E">
        <w:rPr>
          <w:rFonts w:ascii="Calibri Light" w:hAnsi="Calibri Light" w:cs="Browallia New"/>
          <w:i/>
          <w:lang w:val="fr-FR"/>
        </w:rPr>
        <w:tab/>
      </w:r>
      <w:r w:rsidR="0023271E">
        <w:rPr>
          <w:rFonts w:ascii="Calibri Light" w:hAnsi="Calibri Light" w:cs="Browallia New"/>
          <w:i/>
          <w:lang w:val="fr-FR"/>
        </w:rPr>
        <w:tab/>
      </w:r>
      <w:r w:rsidR="0023271E">
        <w:rPr>
          <w:rFonts w:ascii="Calibri Light" w:hAnsi="Calibri Light" w:cs="Browallia New"/>
          <w:i/>
          <w:lang w:val="fr-FR"/>
        </w:rPr>
        <w:tab/>
      </w:r>
      <w:r w:rsidR="0023271E">
        <w:rPr>
          <w:rFonts w:ascii="Calibri Light" w:hAnsi="Calibri Light" w:cs="Browallia New"/>
          <w:i/>
          <w:lang w:val="fr-FR"/>
        </w:rPr>
        <w:tab/>
      </w:r>
      <w:r w:rsidR="0023271E">
        <w:rPr>
          <w:rFonts w:ascii="Calibri Light" w:hAnsi="Calibri Light" w:cs="Browallia New"/>
          <w:i/>
          <w:lang w:val="fr-FR"/>
        </w:rPr>
        <w:tab/>
      </w:r>
      <w:r w:rsidR="0023271E" w:rsidRPr="002976F7">
        <w:rPr>
          <w:rFonts w:ascii="Calibri Light" w:hAnsi="Calibri Light" w:cs="Browallia New"/>
          <w:i/>
          <w:lang w:val="fr-FR"/>
        </w:rPr>
        <w:t>Signature</w:t>
      </w:r>
    </w:p>
    <w:p w:rsidR="002976F7" w:rsidRPr="0023271E" w:rsidRDefault="002976F7" w:rsidP="002976F7">
      <w:pPr>
        <w:pStyle w:val="Sansinterligne"/>
        <w:rPr>
          <w:rFonts w:ascii="Calibri Light" w:hAnsi="Calibri Light" w:cs="Browallia New"/>
          <w:i/>
          <w:lang w:val="fr-FR"/>
        </w:rPr>
      </w:pPr>
    </w:p>
    <w:p w:rsidR="002976F7" w:rsidRDefault="002976F7" w:rsidP="002976F7">
      <w:pPr>
        <w:pStyle w:val="Sansinterligne"/>
        <w:rPr>
          <w:rFonts w:ascii="Calibri Light" w:hAnsi="Calibri Light" w:cs="Browallia New"/>
          <w:sz w:val="32"/>
          <w:szCs w:val="32"/>
          <w:lang w:val="fr-FR"/>
        </w:rPr>
      </w:pPr>
    </w:p>
    <w:p w:rsidR="002976F7" w:rsidRDefault="002976F7" w:rsidP="002976F7">
      <w:pPr>
        <w:pStyle w:val="Sansinterligne"/>
        <w:rPr>
          <w:rFonts w:ascii="Calibri Light" w:hAnsi="Calibri Light" w:cs="Browallia New"/>
          <w:sz w:val="32"/>
          <w:szCs w:val="32"/>
          <w:lang w:val="fr-FR"/>
        </w:rPr>
      </w:pPr>
    </w:p>
    <w:sectPr w:rsidR="002976F7" w:rsidSect="00C73408">
      <w:headerReference w:type="default" r:id="rId6"/>
      <w:footerReference w:type="default" r:id="rId7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F7818" w:rsidRDefault="005F7818" w:rsidP="00F13FA4">
      <w:pPr>
        <w:spacing w:after="0" w:line="240" w:lineRule="auto"/>
      </w:pPr>
      <w:r>
        <w:separator/>
      </w:r>
    </w:p>
  </w:endnote>
  <w:endnote w:type="continuationSeparator" w:id="0">
    <w:p w:rsidR="005F7818" w:rsidRDefault="005F7818" w:rsidP="00F13F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Browallia New">
    <w:panose1 w:val="020B0604020202020204"/>
    <w:charset w:val="00"/>
    <w:family w:val="swiss"/>
    <w:pitch w:val="variable"/>
    <w:sig w:usb0="81000003" w:usb1="00000000" w:usb2="00000000" w:usb3="00000000" w:csb0="0001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A5CBC" w:rsidRDefault="002A5CBC" w:rsidP="003F4E10">
    <w:pPr>
      <w:pStyle w:val="Pieddepage"/>
      <w:jc w:val="center"/>
    </w:pPr>
  </w:p>
  <w:p w:rsidR="007F54A6" w:rsidRDefault="007F54A6" w:rsidP="003F4E10">
    <w:pPr>
      <w:pStyle w:val="Pieddepage"/>
      <w:jc w:val="center"/>
      <w:rPr>
        <w:rStyle w:val="Lienhypertexte"/>
        <w:lang w:val="fr-FR"/>
      </w:rPr>
    </w:pPr>
    <w:proofErr w:type="gramStart"/>
    <w:r>
      <w:t>Web</w:t>
    </w:r>
    <w:r w:rsidR="003F4E10">
      <w:t xml:space="preserve"> :</w:t>
    </w:r>
    <w:proofErr w:type="gramEnd"/>
    <w:r w:rsidR="003F4E10">
      <w:t xml:space="preserve"> </w:t>
    </w:r>
    <w:hyperlink r:id="rId1" w:history="1">
      <w:r w:rsidR="009E7286" w:rsidRPr="00446875">
        <w:rPr>
          <w:rStyle w:val="Lienhypertexte"/>
          <w:lang w:val="fr-FR"/>
        </w:rPr>
        <w:t>www.bfkuttolsheim.fr</w:t>
      </w:r>
    </w:hyperlink>
  </w:p>
  <w:p w:rsidR="007F54A6" w:rsidRDefault="007F54A6" w:rsidP="003F4E10">
    <w:pPr>
      <w:pStyle w:val="Pieddepage"/>
      <w:jc w:val="center"/>
    </w:pPr>
    <w:proofErr w:type="gramStart"/>
    <w:r>
      <w:t>Facebook :</w:t>
    </w:r>
    <w:proofErr w:type="gramEnd"/>
    <w:r>
      <w:t xml:space="preserve"> </w:t>
    </w:r>
    <w:hyperlink r:id="rId2" w:history="1">
      <w:r w:rsidRPr="00C3462D">
        <w:rPr>
          <w:rStyle w:val="Lienhypertexte"/>
        </w:rPr>
        <w:t>https://fr-fr.facebook.com/BatterieFanfareDesSapeursPompiersDeKuttolsheim</w:t>
      </w:r>
    </w:hyperlink>
  </w:p>
  <w:p w:rsidR="00F13FA4" w:rsidRPr="003F4E10" w:rsidRDefault="003F4E10" w:rsidP="003F4E10">
    <w:pPr>
      <w:pStyle w:val="Pieddepage"/>
      <w:jc w:val="center"/>
    </w:pPr>
    <w:proofErr w:type="gramStart"/>
    <w:r>
      <w:t>email :</w:t>
    </w:r>
    <w:proofErr w:type="gramEnd"/>
    <w:r>
      <w:t xml:space="preserve"> </w:t>
    </w:r>
    <w:hyperlink r:id="rId3" w:history="1">
      <w:r w:rsidRPr="00FB478F">
        <w:rPr>
          <w:rStyle w:val="Lienhypertexte"/>
        </w:rPr>
        <w:t>bf.kuttolsheim@gmail.com</w:t>
      </w:r>
    </w:hyperlink>
    <w:r>
      <w:t xml:space="preserve"> </w:t>
    </w:r>
    <w:r w:rsidRPr="009E7286">
      <w:rPr>
        <w:rStyle w:val="Lienhypertexte"/>
      </w:rPr>
      <w:t xml:space="preserve">  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F7818" w:rsidRDefault="005F7818" w:rsidP="00F13FA4">
      <w:pPr>
        <w:spacing w:after="0" w:line="240" w:lineRule="auto"/>
      </w:pPr>
      <w:r>
        <w:separator/>
      </w:r>
    </w:p>
  </w:footnote>
  <w:footnote w:type="continuationSeparator" w:id="0">
    <w:p w:rsidR="005F7818" w:rsidRDefault="005F7818" w:rsidP="00F13FA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13FA4" w:rsidRDefault="00D2070C" w:rsidP="00F13FA4">
    <w:pPr>
      <w:pStyle w:val="En-tte"/>
      <w:jc w:val="center"/>
    </w:pPr>
    <w:r>
      <w:rPr>
        <w:noProof/>
        <w:lang w:val="fr-FR" w:eastAsia="fr-FR"/>
      </w:rPr>
      <w:drawing>
        <wp:inline distT="0" distB="0" distL="0" distR="0">
          <wp:extent cx="6000750" cy="1057275"/>
          <wp:effectExtent l="19050" t="0" r="0" b="0"/>
          <wp:docPr id="1" name="Image 1" descr="Papier en tête BFK-200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Papier en tête BFK-2007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000750" cy="10572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="002A5CBC">
      <w:br/>
    </w:r>
  </w:p>
  <w:p w:rsidR="00F13FA4" w:rsidRPr="002A5CBC" w:rsidRDefault="002A5CBC" w:rsidP="002A5CBC">
    <w:pPr>
      <w:jc w:val="center"/>
      <w:rPr>
        <w:lang w:val="fr-FR"/>
      </w:rPr>
    </w:pPr>
    <w:r w:rsidRPr="00F13FA4">
      <w:rPr>
        <w:lang w:val="fr-FR"/>
      </w:rPr>
      <w:t>Registre des Associations, Tribunal d’Instance de Brumath, s/Volume XX N° 971</w:t>
    </w:r>
    <w:r>
      <w:rPr>
        <w:lang w:val="fr-FR"/>
      </w:rPr>
      <w:br/>
      <w:t xml:space="preserve">Identifiant SIRET </w:t>
    </w:r>
    <w:r w:rsidRPr="00F13FA4">
      <w:rPr>
        <w:lang w:val="fr-FR"/>
      </w:rPr>
      <w:t>809 478 415 00015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attachedTemplate r:id="rId1"/>
  <w:defaultTabStop w:val="720"/>
  <w:hyphenationZone w:val="425"/>
  <w:characterSpacingControl w:val="doNotCompress"/>
  <w:savePreviewPicture/>
  <w:hdrShapeDefaults>
    <o:shapedefaults v:ext="edit" spidmax="6146"/>
  </w:hdrShapeDefaults>
  <w:footnotePr>
    <w:footnote w:id="-1"/>
    <w:footnote w:id="0"/>
  </w:footnotePr>
  <w:endnotePr>
    <w:endnote w:id="-1"/>
    <w:endnote w:id="0"/>
  </w:endnotePr>
  <w:compat/>
  <w:rsids>
    <w:rsidRoot w:val="00E23F8E"/>
    <w:rsid w:val="00004C3A"/>
    <w:rsid w:val="00004D8A"/>
    <w:rsid w:val="000202A0"/>
    <w:rsid w:val="00026549"/>
    <w:rsid w:val="00041412"/>
    <w:rsid w:val="00047B8F"/>
    <w:rsid w:val="00057860"/>
    <w:rsid w:val="00064DF5"/>
    <w:rsid w:val="000656A5"/>
    <w:rsid w:val="00076D4E"/>
    <w:rsid w:val="00080389"/>
    <w:rsid w:val="000901C8"/>
    <w:rsid w:val="00090329"/>
    <w:rsid w:val="000B456B"/>
    <w:rsid w:val="000D4D35"/>
    <w:rsid w:val="0011284A"/>
    <w:rsid w:val="00112DA4"/>
    <w:rsid w:val="00127929"/>
    <w:rsid w:val="001347C1"/>
    <w:rsid w:val="0014061C"/>
    <w:rsid w:val="00144AE6"/>
    <w:rsid w:val="0015515F"/>
    <w:rsid w:val="001646D1"/>
    <w:rsid w:val="0016695C"/>
    <w:rsid w:val="0018033F"/>
    <w:rsid w:val="00180413"/>
    <w:rsid w:val="0018269A"/>
    <w:rsid w:val="001867CA"/>
    <w:rsid w:val="00191831"/>
    <w:rsid w:val="00192834"/>
    <w:rsid w:val="001B0069"/>
    <w:rsid w:val="001B078A"/>
    <w:rsid w:val="001B2152"/>
    <w:rsid w:val="001C11F9"/>
    <w:rsid w:val="001D3923"/>
    <w:rsid w:val="001E2F9E"/>
    <w:rsid w:val="001E31BA"/>
    <w:rsid w:val="001F0213"/>
    <w:rsid w:val="0023271E"/>
    <w:rsid w:val="0023315F"/>
    <w:rsid w:val="00247AC5"/>
    <w:rsid w:val="00251CC8"/>
    <w:rsid w:val="002559E4"/>
    <w:rsid w:val="0025762C"/>
    <w:rsid w:val="002609D9"/>
    <w:rsid w:val="00270179"/>
    <w:rsid w:val="002800F8"/>
    <w:rsid w:val="0029366C"/>
    <w:rsid w:val="00296DC5"/>
    <w:rsid w:val="002976F7"/>
    <w:rsid w:val="002A14EB"/>
    <w:rsid w:val="002A164B"/>
    <w:rsid w:val="002A5CBC"/>
    <w:rsid w:val="002B3322"/>
    <w:rsid w:val="002B4156"/>
    <w:rsid w:val="002D7E18"/>
    <w:rsid w:val="002F465B"/>
    <w:rsid w:val="00300570"/>
    <w:rsid w:val="00330CEC"/>
    <w:rsid w:val="00342954"/>
    <w:rsid w:val="00344076"/>
    <w:rsid w:val="003461A3"/>
    <w:rsid w:val="0035307A"/>
    <w:rsid w:val="00361027"/>
    <w:rsid w:val="00361E44"/>
    <w:rsid w:val="0037037B"/>
    <w:rsid w:val="003A70B7"/>
    <w:rsid w:val="003B3637"/>
    <w:rsid w:val="003D63A6"/>
    <w:rsid w:val="003E783B"/>
    <w:rsid w:val="003F4E10"/>
    <w:rsid w:val="00412257"/>
    <w:rsid w:val="00420C60"/>
    <w:rsid w:val="0043641D"/>
    <w:rsid w:val="004417B9"/>
    <w:rsid w:val="0045724A"/>
    <w:rsid w:val="004667B7"/>
    <w:rsid w:val="004669F3"/>
    <w:rsid w:val="00482960"/>
    <w:rsid w:val="0049429E"/>
    <w:rsid w:val="00494CBA"/>
    <w:rsid w:val="00497060"/>
    <w:rsid w:val="004B66B7"/>
    <w:rsid w:val="004C2811"/>
    <w:rsid w:val="004C58C5"/>
    <w:rsid w:val="004C69D2"/>
    <w:rsid w:val="00526707"/>
    <w:rsid w:val="0054431C"/>
    <w:rsid w:val="00547486"/>
    <w:rsid w:val="0055084F"/>
    <w:rsid w:val="005532F8"/>
    <w:rsid w:val="005631E8"/>
    <w:rsid w:val="00583138"/>
    <w:rsid w:val="005842D5"/>
    <w:rsid w:val="00584409"/>
    <w:rsid w:val="005850AE"/>
    <w:rsid w:val="005A7CC8"/>
    <w:rsid w:val="005B73C9"/>
    <w:rsid w:val="005E19FC"/>
    <w:rsid w:val="005F7818"/>
    <w:rsid w:val="005F78AF"/>
    <w:rsid w:val="00605D54"/>
    <w:rsid w:val="00606B53"/>
    <w:rsid w:val="00607BA2"/>
    <w:rsid w:val="00612A4C"/>
    <w:rsid w:val="00626248"/>
    <w:rsid w:val="006339C2"/>
    <w:rsid w:val="006537E0"/>
    <w:rsid w:val="00661C2C"/>
    <w:rsid w:val="00671C7D"/>
    <w:rsid w:val="006B5A3F"/>
    <w:rsid w:val="006C0B1D"/>
    <w:rsid w:val="006C28DD"/>
    <w:rsid w:val="006D2435"/>
    <w:rsid w:val="006D27DC"/>
    <w:rsid w:val="006D6660"/>
    <w:rsid w:val="006F0E50"/>
    <w:rsid w:val="007034F2"/>
    <w:rsid w:val="007067DB"/>
    <w:rsid w:val="00707EB0"/>
    <w:rsid w:val="0071118D"/>
    <w:rsid w:val="007123FD"/>
    <w:rsid w:val="007140EB"/>
    <w:rsid w:val="00732B08"/>
    <w:rsid w:val="0074570A"/>
    <w:rsid w:val="00752EB0"/>
    <w:rsid w:val="0075573B"/>
    <w:rsid w:val="007720EC"/>
    <w:rsid w:val="007847C5"/>
    <w:rsid w:val="00790336"/>
    <w:rsid w:val="007A0FED"/>
    <w:rsid w:val="007A2490"/>
    <w:rsid w:val="007B6FA1"/>
    <w:rsid w:val="007B7400"/>
    <w:rsid w:val="007C2355"/>
    <w:rsid w:val="007C3F35"/>
    <w:rsid w:val="007C6469"/>
    <w:rsid w:val="007F1FE9"/>
    <w:rsid w:val="007F3391"/>
    <w:rsid w:val="007F54A6"/>
    <w:rsid w:val="00801026"/>
    <w:rsid w:val="008039BE"/>
    <w:rsid w:val="008052D3"/>
    <w:rsid w:val="0080609B"/>
    <w:rsid w:val="008337CC"/>
    <w:rsid w:val="00835D69"/>
    <w:rsid w:val="00842F07"/>
    <w:rsid w:val="0084623D"/>
    <w:rsid w:val="00847F2A"/>
    <w:rsid w:val="00870F32"/>
    <w:rsid w:val="008724BD"/>
    <w:rsid w:val="00892481"/>
    <w:rsid w:val="008A4E03"/>
    <w:rsid w:val="008B594E"/>
    <w:rsid w:val="008B6AED"/>
    <w:rsid w:val="008C1699"/>
    <w:rsid w:val="008D0FC1"/>
    <w:rsid w:val="008D61CF"/>
    <w:rsid w:val="008D7B40"/>
    <w:rsid w:val="00907E62"/>
    <w:rsid w:val="00923B96"/>
    <w:rsid w:val="00923D1E"/>
    <w:rsid w:val="0093294E"/>
    <w:rsid w:val="00941C22"/>
    <w:rsid w:val="00952ECF"/>
    <w:rsid w:val="009627FE"/>
    <w:rsid w:val="009654B2"/>
    <w:rsid w:val="00967E08"/>
    <w:rsid w:val="00972106"/>
    <w:rsid w:val="00976FEB"/>
    <w:rsid w:val="00986C16"/>
    <w:rsid w:val="009A0B58"/>
    <w:rsid w:val="009A40EB"/>
    <w:rsid w:val="009B6FE0"/>
    <w:rsid w:val="009C14B4"/>
    <w:rsid w:val="009C16C1"/>
    <w:rsid w:val="009D7D37"/>
    <w:rsid w:val="009E6A9F"/>
    <w:rsid w:val="009E70D5"/>
    <w:rsid w:val="009E7286"/>
    <w:rsid w:val="009F0C91"/>
    <w:rsid w:val="00A0324B"/>
    <w:rsid w:val="00A11868"/>
    <w:rsid w:val="00A3386F"/>
    <w:rsid w:val="00A65CE8"/>
    <w:rsid w:val="00A83E86"/>
    <w:rsid w:val="00A84FD9"/>
    <w:rsid w:val="00A9184F"/>
    <w:rsid w:val="00A93BD3"/>
    <w:rsid w:val="00A94F05"/>
    <w:rsid w:val="00AB2386"/>
    <w:rsid w:val="00AB4301"/>
    <w:rsid w:val="00AC4B4F"/>
    <w:rsid w:val="00AC70D3"/>
    <w:rsid w:val="00AC7D31"/>
    <w:rsid w:val="00AE3215"/>
    <w:rsid w:val="00AF3ABF"/>
    <w:rsid w:val="00B01685"/>
    <w:rsid w:val="00B06037"/>
    <w:rsid w:val="00B100C4"/>
    <w:rsid w:val="00B2632E"/>
    <w:rsid w:val="00B50E84"/>
    <w:rsid w:val="00B83F33"/>
    <w:rsid w:val="00B92442"/>
    <w:rsid w:val="00BA5732"/>
    <w:rsid w:val="00BA7C92"/>
    <w:rsid w:val="00BC4367"/>
    <w:rsid w:val="00BC499E"/>
    <w:rsid w:val="00BD1C92"/>
    <w:rsid w:val="00BD473B"/>
    <w:rsid w:val="00BE1410"/>
    <w:rsid w:val="00BE5B15"/>
    <w:rsid w:val="00BF0174"/>
    <w:rsid w:val="00BF3F3D"/>
    <w:rsid w:val="00C03430"/>
    <w:rsid w:val="00C04178"/>
    <w:rsid w:val="00C060BA"/>
    <w:rsid w:val="00C33F12"/>
    <w:rsid w:val="00C450B4"/>
    <w:rsid w:val="00C50DB3"/>
    <w:rsid w:val="00C56C24"/>
    <w:rsid w:val="00C73408"/>
    <w:rsid w:val="00C86082"/>
    <w:rsid w:val="00CA192D"/>
    <w:rsid w:val="00CC14F8"/>
    <w:rsid w:val="00CD685E"/>
    <w:rsid w:val="00CE4BA2"/>
    <w:rsid w:val="00CF4F89"/>
    <w:rsid w:val="00D050D4"/>
    <w:rsid w:val="00D06109"/>
    <w:rsid w:val="00D2070C"/>
    <w:rsid w:val="00D2313F"/>
    <w:rsid w:val="00D331E1"/>
    <w:rsid w:val="00D51578"/>
    <w:rsid w:val="00D570CF"/>
    <w:rsid w:val="00D60D60"/>
    <w:rsid w:val="00D76286"/>
    <w:rsid w:val="00D854EF"/>
    <w:rsid w:val="00DA0C12"/>
    <w:rsid w:val="00DA2BCA"/>
    <w:rsid w:val="00DB01F5"/>
    <w:rsid w:val="00DC5397"/>
    <w:rsid w:val="00DC5BBE"/>
    <w:rsid w:val="00DF31C1"/>
    <w:rsid w:val="00E04C5B"/>
    <w:rsid w:val="00E050F6"/>
    <w:rsid w:val="00E23F8E"/>
    <w:rsid w:val="00E25E06"/>
    <w:rsid w:val="00E32C8C"/>
    <w:rsid w:val="00E339E7"/>
    <w:rsid w:val="00E35926"/>
    <w:rsid w:val="00E43B56"/>
    <w:rsid w:val="00E477F0"/>
    <w:rsid w:val="00E743DD"/>
    <w:rsid w:val="00E82E1A"/>
    <w:rsid w:val="00E9423D"/>
    <w:rsid w:val="00E95660"/>
    <w:rsid w:val="00E97299"/>
    <w:rsid w:val="00EA1952"/>
    <w:rsid w:val="00EA38ED"/>
    <w:rsid w:val="00EA3940"/>
    <w:rsid w:val="00EB0D03"/>
    <w:rsid w:val="00EC6881"/>
    <w:rsid w:val="00ED2790"/>
    <w:rsid w:val="00ED2D76"/>
    <w:rsid w:val="00EF0707"/>
    <w:rsid w:val="00EF6498"/>
    <w:rsid w:val="00F11E35"/>
    <w:rsid w:val="00F13FA4"/>
    <w:rsid w:val="00F21C18"/>
    <w:rsid w:val="00F23ACB"/>
    <w:rsid w:val="00F335DF"/>
    <w:rsid w:val="00F41EBD"/>
    <w:rsid w:val="00F56FC6"/>
    <w:rsid w:val="00F6551B"/>
    <w:rsid w:val="00FA6C4C"/>
    <w:rsid w:val="00FA76D2"/>
    <w:rsid w:val="00FB0DE8"/>
    <w:rsid w:val="00FB2B26"/>
    <w:rsid w:val="00FB4732"/>
    <w:rsid w:val="00FC7485"/>
    <w:rsid w:val="00FD1D06"/>
    <w:rsid w:val="00FD2F91"/>
    <w:rsid w:val="00FF3AC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fr-FR" w:eastAsia="fr-F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73408"/>
    <w:pPr>
      <w:spacing w:after="160" w:line="259" w:lineRule="auto"/>
    </w:pPr>
    <w:rPr>
      <w:sz w:val="22"/>
      <w:szCs w:val="22"/>
      <w:lang w:val="en-US" w:eastAsia="en-US"/>
    </w:rPr>
  </w:style>
  <w:style w:type="paragraph" w:styleId="Titre1">
    <w:name w:val="heading 1"/>
    <w:basedOn w:val="Normal"/>
    <w:next w:val="Normal"/>
    <w:link w:val="Titre1Car"/>
    <w:uiPriority w:val="9"/>
    <w:qFormat/>
    <w:rsid w:val="002976F7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F13FA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F13FA4"/>
  </w:style>
  <w:style w:type="paragraph" w:styleId="Pieddepage">
    <w:name w:val="footer"/>
    <w:basedOn w:val="Normal"/>
    <w:link w:val="PieddepageCar"/>
    <w:uiPriority w:val="99"/>
    <w:unhideWhenUsed/>
    <w:rsid w:val="00F13FA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F13FA4"/>
  </w:style>
  <w:style w:type="character" w:styleId="Lienhypertexte">
    <w:name w:val="Hyperlink"/>
    <w:uiPriority w:val="99"/>
    <w:unhideWhenUsed/>
    <w:rsid w:val="00F13FA4"/>
    <w:rPr>
      <w:color w:val="0563C1"/>
      <w:u w:val="single"/>
    </w:rPr>
  </w:style>
  <w:style w:type="character" w:styleId="Lienhypertextesuivivisit">
    <w:name w:val="FollowedHyperlink"/>
    <w:uiPriority w:val="99"/>
    <w:semiHidden/>
    <w:unhideWhenUsed/>
    <w:rsid w:val="007F54A6"/>
    <w:rPr>
      <w:color w:val="954F72"/>
      <w:u w:val="single"/>
    </w:rPr>
  </w:style>
  <w:style w:type="character" w:customStyle="1" w:styleId="Titre1Car">
    <w:name w:val="Titre 1 Car"/>
    <w:basedOn w:val="Policepardfaut"/>
    <w:link w:val="Titre1"/>
    <w:uiPriority w:val="9"/>
    <w:rsid w:val="002976F7"/>
    <w:rPr>
      <w:rFonts w:ascii="Cambria" w:eastAsia="Times New Roman" w:hAnsi="Cambria" w:cs="Times New Roman"/>
      <w:b/>
      <w:bCs/>
      <w:kern w:val="32"/>
      <w:sz w:val="32"/>
      <w:szCs w:val="32"/>
      <w:lang w:val="en-US" w:eastAsia="en-US"/>
    </w:rPr>
  </w:style>
  <w:style w:type="paragraph" w:styleId="Sansinterligne">
    <w:name w:val="No Spacing"/>
    <w:uiPriority w:val="1"/>
    <w:qFormat/>
    <w:rsid w:val="002976F7"/>
    <w:rPr>
      <w:sz w:val="22"/>
      <w:szCs w:val="22"/>
      <w:lang w:val="en-US" w:eastAsia="en-US"/>
    </w:rPr>
  </w:style>
  <w:style w:type="character" w:styleId="Accentuation">
    <w:name w:val="Emphasis"/>
    <w:basedOn w:val="Policepardfaut"/>
    <w:uiPriority w:val="20"/>
    <w:qFormat/>
    <w:rsid w:val="002976F7"/>
    <w:rPr>
      <w:i/>
      <w:iCs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FA76D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FA76D2"/>
    <w:rPr>
      <w:rFonts w:ascii="Tahoma" w:hAnsi="Tahoma" w:cs="Tahoma"/>
      <w:sz w:val="16"/>
      <w:szCs w:val="16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mailto:bf.kuttolsheim@gmail.com" TargetMode="External"/><Relationship Id="rId2" Type="http://schemas.openxmlformats.org/officeDocument/2006/relationships/hyperlink" Target="https://fr-fr.facebook.com/BatterieFanfareDesSapeursPompiersDeKuttolsheim" TargetMode="External"/><Relationship Id="rId1" Type="http://schemas.openxmlformats.org/officeDocument/2006/relationships/hyperlink" Target="http://www.bfkuttolsheim.fr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Rocket%20workspace\BFK\Papier%20en%20t&#234;te.dot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Papier en tête.dot</Template>
  <TotalTime>1</TotalTime>
  <Pages>1</Pages>
  <Words>79</Words>
  <Characters>435</Characters>
  <Application>Microsoft Office Word</Application>
  <DocSecurity>0</DocSecurity>
  <Lines>3</Lines>
  <Paragraphs>1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Titres</vt:lpstr>
      </vt:variant>
      <vt:variant>
        <vt:i4>1</vt:i4>
      </vt:variant>
    </vt:vector>
  </HeadingPairs>
  <TitlesOfParts>
    <vt:vector size="2" baseType="lpstr">
      <vt:lpstr/>
      <vt:lpstr>Abandon du remboursement des frais engagés en 2023</vt:lpstr>
    </vt:vector>
  </TitlesOfParts>
  <Company>Rocket Software Inc.</Company>
  <LinksUpToDate>false</LinksUpToDate>
  <CharactersWithSpaces>513</CharactersWithSpaces>
  <SharedDoc>false</SharedDoc>
  <HLinks>
    <vt:vector size="18" baseType="variant">
      <vt:variant>
        <vt:i4>4653102</vt:i4>
      </vt:variant>
      <vt:variant>
        <vt:i4>6</vt:i4>
      </vt:variant>
      <vt:variant>
        <vt:i4>0</vt:i4>
      </vt:variant>
      <vt:variant>
        <vt:i4>5</vt:i4>
      </vt:variant>
      <vt:variant>
        <vt:lpwstr>mailto:bf.kuttolsheim@gmail.com</vt:lpwstr>
      </vt:variant>
      <vt:variant>
        <vt:lpwstr/>
      </vt:variant>
      <vt:variant>
        <vt:i4>5439501</vt:i4>
      </vt:variant>
      <vt:variant>
        <vt:i4>3</vt:i4>
      </vt:variant>
      <vt:variant>
        <vt:i4>0</vt:i4>
      </vt:variant>
      <vt:variant>
        <vt:i4>5</vt:i4>
      </vt:variant>
      <vt:variant>
        <vt:lpwstr>https://fr-fr.facebook.com/BatterieFanfareDesSapeursPompiersDeKuttolsheim</vt:lpwstr>
      </vt:variant>
      <vt:variant>
        <vt:lpwstr/>
      </vt:variant>
      <vt:variant>
        <vt:i4>720902</vt:i4>
      </vt:variant>
      <vt:variant>
        <vt:i4>0</vt:i4>
      </vt:variant>
      <vt:variant>
        <vt:i4>0</vt:i4>
      </vt:variant>
      <vt:variant>
        <vt:i4>5</vt:i4>
      </vt:variant>
      <vt:variant>
        <vt:lpwstr>http://www.bfkuttolsheim.fr/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Andre Thomann</dc:creator>
  <cp:lastModifiedBy>ATH</cp:lastModifiedBy>
  <cp:revision>3</cp:revision>
  <dcterms:created xsi:type="dcterms:W3CDTF">2024-05-01T10:27:00Z</dcterms:created>
  <dcterms:modified xsi:type="dcterms:W3CDTF">2024-05-01T12:34:00Z</dcterms:modified>
</cp:coreProperties>
</file>